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6450889D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Je vous demande l’autorisation de m’absenter du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au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....., pour suivre une action de formation………………….., d’une durée de ..... 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jours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548E8" w14:textId="77777777" w:rsidR="002118EA" w:rsidRDefault="002118EA">
      <w:pPr>
        <w:spacing w:after="0" w:line="240" w:lineRule="auto"/>
      </w:pPr>
      <w:r>
        <w:separator/>
      </w:r>
    </w:p>
    <w:p w14:paraId="108AB4E4" w14:textId="77777777" w:rsidR="002118EA" w:rsidRDefault="002118EA"/>
  </w:endnote>
  <w:endnote w:type="continuationSeparator" w:id="0">
    <w:p w14:paraId="1FECDB5D" w14:textId="77777777" w:rsidR="002118EA" w:rsidRDefault="002118EA">
      <w:pPr>
        <w:spacing w:after="0" w:line="240" w:lineRule="auto"/>
      </w:pPr>
      <w:r>
        <w:continuationSeparator/>
      </w:r>
    </w:p>
    <w:p w14:paraId="5CA84391" w14:textId="77777777" w:rsidR="002118EA" w:rsidRDefault="002118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04CA" w14:textId="0B279ACD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80F7D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9AF2" w14:textId="77777777" w:rsidR="002118EA" w:rsidRDefault="002118EA">
      <w:pPr>
        <w:spacing w:after="0" w:line="240" w:lineRule="auto"/>
      </w:pPr>
      <w:r>
        <w:separator/>
      </w:r>
    </w:p>
    <w:p w14:paraId="351F2230" w14:textId="77777777" w:rsidR="002118EA" w:rsidRDefault="002118EA"/>
  </w:footnote>
  <w:footnote w:type="continuationSeparator" w:id="0">
    <w:p w14:paraId="77850961" w14:textId="77777777" w:rsidR="002118EA" w:rsidRDefault="002118EA">
      <w:pPr>
        <w:spacing w:after="0" w:line="240" w:lineRule="auto"/>
      </w:pPr>
      <w:r>
        <w:continuationSeparator/>
      </w:r>
    </w:p>
    <w:p w14:paraId="45C5CE24" w14:textId="77777777" w:rsidR="002118EA" w:rsidRDefault="002118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9y+AEAAM4DAAAOAAAAZHJzL2Uyb0RvYy54bWysU8tu2zAQvBfoPxC815Jd20kEy0Ga1EWB&#10;9AGk/QCaoiyiJJfl0pbcr++SchyjvRXVgSC1y9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1142E"/>
    <w:rsid w:val="004132CA"/>
    <w:rsid w:val="004135EF"/>
    <w:rsid w:val="00426438"/>
    <w:rsid w:val="00566662"/>
    <w:rsid w:val="005B0584"/>
    <w:rsid w:val="00615DB9"/>
    <w:rsid w:val="00624025"/>
    <w:rsid w:val="00655C20"/>
    <w:rsid w:val="006825A3"/>
    <w:rsid w:val="006D182B"/>
    <w:rsid w:val="00756B5A"/>
    <w:rsid w:val="00757F4C"/>
    <w:rsid w:val="00780079"/>
    <w:rsid w:val="007C78B0"/>
    <w:rsid w:val="007D7E2A"/>
    <w:rsid w:val="00817073"/>
    <w:rsid w:val="00823CAC"/>
    <w:rsid w:val="00837FAD"/>
    <w:rsid w:val="008678F9"/>
    <w:rsid w:val="00880F7D"/>
    <w:rsid w:val="008A5B25"/>
    <w:rsid w:val="008B56CC"/>
    <w:rsid w:val="008D076F"/>
    <w:rsid w:val="00941CFB"/>
    <w:rsid w:val="009426D7"/>
    <w:rsid w:val="00982BCC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2024-01-16T09:40:00Z</dcterms:created>
  <dcterms:modified xsi:type="dcterms:W3CDTF">2024-01-23T12:44:00Z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